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75D54" w14:textId="5AF2C876" w:rsidR="003522B8" w:rsidRDefault="00AF60E4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`</w:t>
      </w:r>
    </w:p>
    <w:p w14:paraId="7F2D7B44" w14:textId="77777777" w:rsidR="003522B8" w:rsidRDefault="003522B8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</w:p>
    <w:p w14:paraId="13DC8016" w14:textId="77777777" w:rsidR="003522B8" w:rsidRDefault="003522B8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</w:p>
    <w:p w14:paraId="35ECA7CA" w14:textId="77777777" w:rsidR="003522B8" w:rsidRDefault="003522B8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</w:p>
    <w:p w14:paraId="5B340F88" w14:textId="750F1319" w:rsidR="00B23C3D" w:rsidRPr="00E22E8B" w:rsidRDefault="00940926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AGM </w:t>
      </w:r>
      <w:r w:rsidR="00B411AD"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AGENDA 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202</w:t>
      </w:r>
      <w:r w:rsidR="00FD6618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5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 – 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Wednesday </w:t>
      </w:r>
      <w:r w:rsidR="00FD6618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9</w:t>
      </w:r>
      <w:r w:rsidR="00A514F4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th</w:t>
      </w:r>
      <w:r w:rsidR="00BA1CEC"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 </w:t>
      </w:r>
      <w:r w:rsidR="00A514F4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July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 xml:space="preserve"> 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202</w:t>
      </w:r>
      <w:r w:rsidR="00FD6618">
        <w:rPr>
          <w:rFonts w:asciiTheme="minorHAnsi" w:hAnsiTheme="minorHAnsi" w:cstheme="minorHAnsi"/>
          <w:b/>
          <w:bCs/>
          <w:color w:val="000000" w:themeColor="text1"/>
          <w:sz w:val="36"/>
          <w:szCs w:val="36"/>
        </w:rPr>
        <w:t>5</w:t>
      </w:r>
    </w:p>
    <w:p w14:paraId="7D72FC55" w14:textId="13F83004" w:rsidR="00940926" w:rsidRDefault="00FD6618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Western Australia Conference and </w:t>
      </w:r>
      <w:r w:rsidR="0076445C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Exhibition Centre, </w:t>
      </w:r>
      <w:r>
        <w:rPr>
          <w:rFonts w:asciiTheme="minorHAnsi" w:hAnsiTheme="minorHAnsi" w:cstheme="minorHAnsi"/>
          <w:b/>
          <w:bCs/>
          <w:color w:val="000000" w:themeColor="text1"/>
          <w:szCs w:val="24"/>
        </w:rPr>
        <w:t>Western</w:t>
      </w:r>
      <w:r w:rsidR="0076445C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</w:t>
      </w:r>
      <w:proofErr w:type="gramStart"/>
      <w:r w:rsidR="0076445C">
        <w:rPr>
          <w:rFonts w:asciiTheme="minorHAnsi" w:hAnsiTheme="minorHAnsi" w:cstheme="minorHAnsi"/>
          <w:b/>
          <w:bCs/>
          <w:color w:val="000000" w:themeColor="text1"/>
          <w:szCs w:val="24"/>
        </w:rPr>
        <w:t>Australia</w:t>
      </w:r>
      <w:r w:rsidR="00D316C2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 12</w:t>
      </w:r>
      <w:proofErr w:type="gramEnd"/>
      <w:r w:rsidR="00D316C2">
        <w:rPr>
          <w:rFonts w:asciiTheme="minorHAnsi" w:hAnsiTheme="minorHAnsi" w:cstheme="minorHAnsi"/>
          <w:b/>
          <w:bCs/>
          <w:color w:val="000000" w:themeColor="text1"/>
          <w:szCs w:val="24"/>
        </w:rPr>
        <w:t>.45pm</w:t>
      </w:r>
    </w:p>
    <w:p w14:paraId="45514C27" w14:textId="77777777" w:rsidR="0076445C" w:rsidRDefault="0076445C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5FC0F70A" w14:textId="77777777" w:rsidR="0076445C" w:rsidRDefault="0076445C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01E06FAC" w14:textId="77777777" w:rsidR="0076445C" w:rsidRPr="00E22E8B" w:rsidRDefault="0076445C" w:rsidP="00940926">
      <w:pPr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3539843" w14:textId="305B087C" w:rsidR="00940926" w:rsidRPr="00E22E8B" w:rsidRDefault="00940926" w:rsidP="00430A76">
      <w:pPr>
        <w:numPr>
          <w:ilvl w:val="0"/>
          <w:numId w:val="2"/>
        </w:numPr>
        <w:tabs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Welcome </w:t>
      </w:r>
    </w:p>
    <w:p w14:paraId="095D4105" w14:textId="77777777" w:rsidR="0066661E" w:rsidRPr="00E22E8B" w:rsidRDefault="00940926" w:rsidP="00430A76">
      <w:pPr>
        <w:numPr>
          <w:ilvl w:val="0"/>
          <w:numId w:val="2"/>
        </w:numPr>
        <w:tabs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Attendance and Apologies</w:t>
      </w:r>
    </w:p>
    <w:p w14:paraId="74420071" w14:textId="2E5765AE" w:rsidR="00940926" w:rsidRPr="00E22E8B" w:rsidRDefault="00940926" w:rsidP="00430A76">
      <w:pPr>
        <w:numPr>
          <w:ilvl w:val="0"/>
          <w:numId w:val="2"/>
        </w:numPr>
        <w:tabs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Minutes of Previous meeting </w:t>
      </w:r>
    </w:p>
    <w:p w14:paraId="6AA5B49A" w14:textId="7A81EEC1" w:rsidR="007F6F65" w:rsidRPr="00E22E8B" w:rsidRDefault="007F6F65" w:rsidP="00430A76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President’s Report</w:t>
      </w:r>
      <w:r w:rsidR="00165AEC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- verbal</w:t>
      </w:r>
    </w:p>
    <w:p w14:paraId="7283EEE3" w14:textId="218C9039" w:rsidR="006F76D1" w:rsidRPr="00E22E8B" w:rsidRDefault="007F6F65" w:rsidP="00430A76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jc w:val="lef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AGM slide report of activities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presented by HERDSA President</w:t>
      </w:r>
      <w:r w:rsidR="00653D7A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,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="00653D7A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Prof </w:t>
      </w:r>
      <w:r w:rsidR="00BA1CEC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Kogi Naidoo</w:t>
      </w:r>
    </w:p>
    <w:p w14:paraId="17AEE329" w14:textId="1C41E56D" w:rsidR="00940926" w:rsidRPr="00FD6618" w:rsidRDefault="007F6F65" w:rsidP="00FD6618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Budget </w:t>
      </w:r>
      <w:r w:rsidR="00F11F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Report </w:t>
      </w:r>
      <w:r w:rsidR="00194CB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</w:t>
      </w:r>
      <w:r w:rsidR="00FD661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40926" w:rsidRPr="00FD6618">
        <w:rPr>
          <w:rFonts w:asciiTheme="minorHAnsi" w:hAnsiTheme="minorHAnsi" w:cstheme="minorHAnsi"/>
          <w:color w:val="000000" w:themeColor="text1"/>
          <w:sz w:val="22"/>
          <w:szCs w:val="22"/>
        </w:rPr>
        <w:t>Budget Report</w:t>
      </w:r>
      <w:r w:rsidRPr="00FD661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6F76D1" w:rsidRPr="00FD6618">
        <w:rPr>
          <w:rFonts w:asciiTheme="minorHAnsi" w:hAnsiTheme="minorHAnsi" w:cstheme="minorHAnsi"/>
          <w:color w:val="000000" w:themeColor="text1"/>
          <w:sz w:val="22"/>
          <w:szCs w:val="22"/>
        </w:rPr>
        <w:t>also available to view online</w:t>
      </w:r>
      <w:r w:rsidR="00453A10" w:rsidRPr="00FD661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following the conference at</w:t>
      </w:r>
      <w:r w:rsidR="00194CB0" w:rsidRPr="00FD6618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hyperlink r:id="rId7" w:history="1">
        <w:r w:rsidR="00194CB0" w:rsidRPr="00FD6618">
          <w:rPr>
            <w:rStyle w:val="Hyperlink"/>
            <w:rFonts w:asciiTheme="minorHAnsi" w:hAnsiTheme="minorHAnsi" w:cstheme="minorHAnsi"/>
            <w:color w:val="000000" w:themeColor="text1"/>
            <w:sz w:val="22"/>
            <w:szCs w:val="22"/>
          </w:rPr>
          <w:t>https://www.herdsa.org.au/agm-reports</w:t>
        </w:r>
      </w:hyperlink>
    </w:p>
    <w:p w14:paraId="2B4D6853" w14:textId="2A5C7105" w:rsidR="00940926" w:rsidRPr="00E22E8B" w:rsidRDefault="00940926" w:rsidP="00430A76">
      <w:pPr>
        <w:numPr>
          <w:ilvl w:val="0"/>
          <w:numId w:val="2"/>
        </w:numPr>
        <w:tabs>
          <w:tab w:val="left" w:pos="426"/>
          <w:tab w:val="left" w:pos="851"/>
          <w:tab w:val="left" w:pos="1418"/>
        </w:tabs>
        <w:spacing w:line="360" w:lineRule="auto"/>
        <w:ind w:right="524"/>
        <w:jc w:val="left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proofErr w:type="gramStart"/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202</w:t>
      </w:r>
      <w:r w:rsid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5</w:t>
      </w:r>
      <w:r w:rsidR="0076445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Auditors</w:t>
      </w:r>
      <w:proofErr w:type="gramEnd"/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Report</w:t>
      </w:r>
      <w:r w:rsidR="006F76D1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(available to 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view online</w:t>
      </w:r>
      <w:r w:rsidR="00453A10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)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E22E8B">
        <w:rPr>
          <w:rStyle w:val="Hyperlink"/>
          <w:color w:val="000000" w:themeColor="text1"/>
        </w:rPr>
        <w:t>https://www.herdsa.org.au/agm-reports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6D99BF0D" w14:textId="5D59038C" w:rsidR="00940926" w:rsidRPr="00E22E8B" w:rsidRDefault="00194CB0" w:rsidP="00430A76">
      <w:pPr>
        <w:tabs>
          <w:tab w:val="left" w:pos="426"/>
          <w:tab w:val="left" w:pos="851"/>
          <w:tab w:val="left" w:pos="1418"/>
        </w:tabs>
        <w:spacing w:line="360" w:lineRule="auto"/>
        <w:ind w:left="720" w:right="52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Extract: </w:t>
      </w:r>
      <w:r w:rsidR="00165AEC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Copies available at th</w:t>
      </w:r>
      <w:r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165AEC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meeting</w:t>
      </w:r>
    </w:p>
    <w:p w14:paraId="6D572CE1" w14:textId="6BCC8CC2" w:rsidR="006F76D1" w:rsidRDefault="006F76D1" w:rsidP="00430A76">
      <w:pPr>
        <w:pStyle w:val="ListParagraph"/>
        <w:numPr>
          <w:ilvl w:val="0"/>
          <w:numId w:val="2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Recommendations for ratification</w:t>
      </w:r>
    </w:p>
    <w:p w14:paraId="1DEE1530" w14:textId="77777777" w:rsidR="00FD6618" w:rsidRPr="00FD6618" w:rsidRDefault="00FD6618" w:rsidP="00FD6618">
      <w:pPr>
        <w:pStyle w:val="ListParagraph"/>
        <w:numPr>
          <w:ilvl w:val="0"/>
          <w:numId w:val="10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That amended HERDSA Constitution (29</w:t>
      </w: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vertAlign w:val="superscript"/>
          <w:lang w:val="en-US"/>
        </w:rPr>
        <w:t>th</w:t>
      </w: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June 2017) be ratified. (circulated to members in June 2025)</w:t>
      </w:r>
    </w:p>
    <w:p w14:paraId="51AF834A" w14:textId="77777777" w:rsidR="00FD6618" w:rsidRPr="00FD6618" w:rsidRDefault="00FD6618" w:rsidP="00FD6618">
      <w:pPr>
        <w:pStyle w:val="ListParagraph"/>
        <w:numPr>
          <w:ilvl w:val="0"/>
          <w:numId w:val="10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That the elected 2025-2027 Executive Members be ratified </w:t>
      </w:r>
    </w:p>
    <w:p w14:paraId="554C9835" w14:textId="77777777" w:rsidR="00FD6618" w:rsidRPr="00FD6618" w:rsidRDefault="00FD6618" w:rsidP="00FD6618">
      <w:pPr>
        <w:pStyle w:val="ListParagraph"/>
        <w:numPr>
          <w:ilvl w:val="0"/>
          <w:numId w:val="10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That </w:t>
      </w:r>
      <w:proofErr w:type="spellStart"/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Santendra</w:t>
      </w:r>
      <w:proofErr w:type="spellEnd"/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Kumar </w:t>
      </w:r>
      <w:proofErr w:type="gramStart"/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be</w:t>
      </w:r>
      <w:proofErr w:type="gramEnd"/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 appointed as HERDSA auditor for the </w:t>
      </w:r>
      <w:proofErr w:type="gramStart"/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2025-2026 year</w:t>
      </w:r>
      <w:proofErr w:type="gramEnd"/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.</w:t>
      </w:r>
    </w:p>
    <w:p w14:paraId="7677F96D" w14:textId="77777777" w:rsidR="00FD6618" w:rsidRPr="00FD6618" w:rsidRDefault="00FD6618" w:rsidP="00FD6618">
      <w:pPr>
        <w:pStyle w:val="ListParagraph"/>
        <w:numPr>
          <w:ilvl w:val="0"/>
          <w:numId w:val="10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That the 2024-2025 budget expenditure be ratified. </w:t>
      </w:r>
    </w:p>
    <w:p w14:paraId="73A8B212" w14:textId="77777777" w:rsidR="00FD6618" w:rsidRPr="00FD6618" w:rsidRDefault="00FD6618" w:rsidP="00FD6618">
      <w:pPr>
        <w:pStyle w:val="ListParagraph"/>
        <w:numPr>
          <w:ilvl w:val="0"/>
          <w:numId w:val="10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2025 – 2026 Strategic Initiatives project expenditure be ratified.</w:t>
      </w:r>
    </w:p>
    <w:p w14:paraId="29C456E6" w14:textId="77777777" w:rsidR="00FD6618" w:rsidRPr="00FD6618" w:rsidRDefault="00FD6618" w:rsidP="00FD6618">
      <w:pPr>
        <w:pStyle w:val="ListParagraph"/>
        <w:numPr>
          <w:ilvl w:val="0"/>
          <w:numId w:val="10"/>
        </w:numPr>
        <w:tabs>
          <w:tab w:val="left" w:pos="0"/>
          <w:tab w:val="left" w:pos="851"/>
        </w:tabs>
        <w:spacing w:line="360" w:lineRule="auto"/>
        <w:ind w:right="524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FD6618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That the 2024-2025 audited accounts be ratified</w:t>
      </w:r>
    </w:p>
    <w:p w14:paraId="1D192D86" w14:textId="284E5B6B" w:rsidR="007E79BC" w:rsidRPr="00D316C2" w:rsidRDefault="00F11FD1" w:rsidP="00F11FD1">
      <w:pPr>
        <w:spacing w:line="360" w:lineRule="auto"/>
        <w:ind w:left="10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(</w:t>
      </w:r>
      <w:r w:rsidR="00453A10" w:rsidRPr="00E22E8B">
        <w:rPr>
          <w:rFonts w:asciiTheme="minorHAnsi" w:hAnsiTheme="minorHAnsi" w:cstheme="minorHAnsi"/>
          <w:color w:val="000000" w:themeColor="text1"/>
          <w:sz w:val="22"/>
          <w:szCs w:val="22"/>
        </w:rPr>
        <w:t>Copies available at the meeting</w:t>
      </w:r>
      <w:r w:rsidR="00D316C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and online </w:t>
      </w:r>
      <w:r w:rsidR="00D316C2" w:rsidRPr="00D316C2">
        <w:rPr>
          <w:rStyle w:val="Hyperlink"/>
          <w:rFonts w:asciiTheme="minorHAnsi" w:hAnsiTheme="minorHAnsi" w:cstheme="minorHAnsi"/>
          <w:color w:val="000000" w:themeColor="text1"/>
          <w:sz w:val="22"/>
          <w:szCs w:val="22"/>
        </w:rPr>
        <w:t>https://www.herdsa.org.au/agm-reports</w:t>
      </w:r>
      <w:r w:rsidRPr="00D316C2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D316C2" w:rsidRPr="00D316C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</w:p>
    <w:p w14:paraId="46B518DE" w14:textId="2C87E8D9" w:rsidR="00F11FD1" w:rsidRDefault="00165AEC" w:rsidP="00F11FD1">
      <w:pPr>
        <w:pStyle w:val="ListParagraph"/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Other Business</w:t>
      </w:r>
    </w:p>
    <w:p w14:paraId="69F43B61" w14:textId="50C81D8B" w:rsidR="007E79BC" w:rsidRPr="00E22E8B" w:rsidRDefault="00F11FD1" w:rsidP="00F11FD1">
      <w:pPr>
        <w:pStyle w:val="ListParagraph"/>
        <w:numPr>
          <w:ilvl w:val="0"/>
          <w:numId w:val="2"/>
        </w:numPr>
        <w:tabs>
          <w:tab w:val="left" w:pos="284"/>
        </w:tabs>
        <w:spacing w:line="360" w:lineRule="auto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22E8B">
        <w:rPr>
          <w:rFonts w:asciiTheme="minorHAnsi" w:hAnsiTheme="minorHAnsi" w:cstheme="minorHAnsi"/>
          <w:color w:val="000000" w:themeColor="text1"/>
        </w:rPr>
        <w:t xml:space="preserve"> </w:t>
      </w:r>
      <w:r w:rsidR="00165AEC"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Meeting clos</w:t>
      </w:r>
      <w:r w:rsidRPr="00E22E8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ure</w:t>
      </w:r>
    </w:p>
    <w:sectPr w:rsidR="007E79BC" w:rsidRPr="00E22E8B" w:rsidSect="003522B8">
      <w:headerReference w:type="first" r:id="rId8"/>
      <w:pgSz w:w="11906" w:h="16838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3941D" w14:textId="77777777" w:rsidR="006E2AF4" w:rsidRDefault="006E2AF4">
      <w:r>
        <w:separator/>
      </w:r>
    </w:p>
  </w:endnote>
  <w:endnote w:type="continuationSeparator" w:id="0">
    <w:p w14:paraId="6298238F" w14:textId="77777777" w:rsidR="006E2AF4" w:rsidRDefault="006E2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9187" w14:textId="77777777" w:rsidR="006E2AF4" w:rsidRDefault="006E2AF4">
      <w:r>
        <w:separator/>
      </w:r>
    </w:p>
  </w:footnote>
  <w:footnote w:type="continuationSeparator" w:id="0">
    <w:p w14:paraId="10FCE061" w14:textId="77777777" w:rsidR="006E2AF4" w:rsidRDefault="006E2A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2EA36" w14:textId="77777777" w:rsidR="00620CEA" w:rsidRDefault="003C783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7216" behindDoc="1" locked="1" layoutInCell="1" allowOverlap="1" wp14:anchorId="6F01DF72" wp14:editId="676385EB">
          <wp:simplePos x="0" y="0"/>
          <wp:positionH relativeFrom="column">
            <wp:posOffset>-459105</wp:posOffset>
          </wp:positionH>
          <wp:positionV relativeFrom="page">
            <wp:align>top</wp:align>
          </wp:positionV>
          <wp:extent cx="7829550" cy="1685925"/>
          <wp:effectExtent l="0" t="0" r="0" b="9525"/>
          <wp:wrapNone/>
          <wp:docPr id="13" name="Picture 13" descr="Herdsa_Ti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erdsa_Ti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9550" cy="1685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7461A"/>
    <w:multiLevelType w:val="hybridMultilevel"/>
    <w:tmpl w:val="36805076"/>
    <w:lvl w:ilvl="0" w:tplc="557A7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2621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CC4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BE25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0892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30A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B23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7ABC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2CD7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323BD6"/>
    <w:multiLevelType w:val="multilevel"/>
    <w:tmpl w:val="934659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2" w15:restartNumberingAfterBreak="0">
    <w:nsid w:val="12771863"/>
    <w:multiLevelType w:val="hybridMultilevel"/>
    <w:tmpl w:val="44AE42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05B77"/>
    <w:multiLevelType w:val="multilevel"/>
    <w:tmpl w:val="43D49C9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i w:val="0"/>
      </w:rPr>
    </w:lvl>
  </w:abstractNum>
  <w:abstractNum w:abstractNumId="4" w15:restartNumberingAfterBreak="0">
    <w:nsid w:val="372E18AF"/>
    <w:multiLevelType w:val="multilevel"/>
    <w:tmpl w:val="0F188AB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274"/>
        </w:tabs>
        <w:ind w:left="32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911"/>
        </w:tabs>
        <w:ind w:left="49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188"/>
        </w:tabs>
        <w:ind w:left="61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7825"/>
        </w:tabs>
        <w:ind w:left="78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102"/>
        </w:tabs>
        <w:ind w:left="9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0739"/>
        </w:tabs>
        <w:ind w:left="1073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016"/>
        </w:tabs>
        <w:ind w:left="12016" w:hanging="1800"/>
      </w:pPr>
      <w:rPr>
        <w:rFonts w:hint="default"/>
      </w:rPr>
    </w:lvl>
  </w:abstractNum>
  <w:abstractNum w:abstractNumId="5" w15:restartNumberingAfterBreak="0">
    <w:nsid w:val="3A20242A"/>
    <w:multiLevelType w:val="multilevel"/>
    <w:tmpl w:val="4CF4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227810"/>
    <w:multiLevelType w:val="hybridMultilevel"/>
    <w:tmpl w:val="B79214DE"/>
    <w:lvl w:ilvl="0" w:tplc="05608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4C54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18EF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2873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B0BA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AA8A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082E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52A4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7835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7625D1"/>
    <w:multiLevelType w:val="hybridMultilevel"/>
    <w:tmpl w:val="F0EAF444"/>
    <w:lvl w:ilvl="0" w:tplc="968057A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E70FB"/>
    <w:multiLevelType w:val="hybridMultilevel"/>
    <w:tmpl w:val="22DCC3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DD682E"/>
    <w:multiLevelType w:val="hybridMultilevel"/>
    <w:tmpl w:val="F17A853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5910798">
    <w:abstractNumId w:val="4"/>
  </w:num>
  <w:num w:numId="2" w16cid:durableId="1901207952">
    <w:abstractNumId w:val="7"/>
  </w:num>
  <w:num w:numId="3" w16cid:durableId="835653571">
    <w:abstractNumId w:val="6"/>
  </w:num>
  <w:num w:numId="4" w16cid:durableId="637614625">
    <w:abstractNumId w:val="9"/>
  </w:num>
  <w:num w:numId="5" w16cid:durableId="903569273">
    <w:abstractNumId w:val="8"/>
  </w:num>
  <w:num w:numId="6" w16cid:durableId="8196170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9228686">
    <w:abstractNumId w:val="1"/>
  </w:num>
  <w:num w:numId="8" w16cid:durableId="326978498">
    <w:abstractNumId w:val="3"/>
  </w:num>
  <w:num w:numId="9" w16cid:durableId="71780224">
    <w:abstractNumId w:val="0"/>
  </w:num>
  <w:num w:numId="10" w16cid:durableId="1449469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26"/>
    <w:rsid w:val="000008AD"/>
    <w:rsid w:val="00003EE1"/>
    <w:rsid w:val="000071B9"/>
    <w:rsid w:val="0001042A"/>
    <w:rsid w:val="00010FA6"/>
    <w:rsid w:val="00011795"/>
    <w:rsid w:val="00015130"/>
    <w:rsid w:val="000223A9"/>
    <w:rsid w:val="00024D8F"/>
    <w:rsid w:val="00026576"/>
    <w:rsid w:val="000272CB"/>
    <w:rsid w:val="000325C3"/>
    <w:rsid w:val="00032D65"/>
    <w:rsid w:val="00034C63"/>
    <w:rsid w:val="00035B86"/>
    <w:rsid w:val="0004277D"/>
    <w:rsid w:val="00044B1E"/>
    <w:rsid w:val="00045E0C"/>
    <w:rsid w:val="00050033"/>
    <w:rsid w:val="0005306D"/>
    <w:rsid w:val="000552DC"/>
    <w:rsid w:val="0005712E"/>
    <w:rsid w:val="000571E7"/>
    <w:rsid w:val="00057D76"/>
    <w:rsid w:val="00063A60"/>
    <w:rsid w:val="00063A72"/>
    <w:rsid w:val="00064BC8"/>
    <w:rsid w:val="0006630C"/>
    <w:rsid w:val="0006666F"/>
    <w:rsid w:val="0007073B"/>
    <w:rsid w:val="00074E25"/>
    <w:rsid w:val="00077F42"/>
    <w:rsid w:val="00080468"/>
    <w:rsid w:val="000850F7"/>
    <w:rsid w:val="000904BF"/>
    <w:rsid w:val="00094C06"/>
    <w:rsid w:val="00094DF9"/>
    <w:rsid w:val="00097368"/>
    <w:rsid w:val="000A24E4"/>
    <w:rsid w:val="000A3026"/>
    <w:rsid w:val="000A6076"/>
    <w:rsid w:val="000A608D"/>
    <w:rsid w:val="000A72EB"/>
    <w:rsid w:val="000B0A21"/>
    <w:rsid w:val="000B2886"/>
    <w:rsid w:val="000B324D"/>
    <w:rsid w:val="000B760E"/>
    <w:rsid w:val="000B7F07"/>
    <w:rsid w:val="000C42C6"/>
    <w:rsid w:val="000C5652"/>
    <w:rsid w:val="000D1AAB"/>
    <w:rsid w:val="000D3200"/>
    <w:rsid w:val="000D3744"/>
    <w:rsid w:val="000D45AA"/>
    <w:rsid w:val="000D7836"/>
    <w:rsid w:val="000D7D0E"/>
    <w:rsid w:val="000D7E94"/>
    <w:rsid w:val="000F0827"/>
    <w:rsid w:val="000F189E"/>
    <w:rsid w:val="000F6653"/>
    <w:rsid w:val="00102917"/>
    <w:rsid w:val="00104887"/>
    <w:rsid w:val="00104BC3"/>
    <w:rsid w:val="0010701E"/>
    <w:rsid w:val="00107838"/>
    <w:rsid w:val="00110406"/>
    <w:rsid w:val="00115EBF"/>
    <w:rsid w:val="00121980"/>
    <w:rsid w:val="00127485"/>
    <w:rsid w:val="00127FDA"/>
    <w:rsid w:val="001313BA"/>
    <w:rsid w:val="001407B7"/>
    <w:rsid w:val="00143E05"/>
    <w:rsid w:val="001477BA"/>
    <w:rsid w:val="0015482F"/>
    <w:rsid w:val="00156BC2"/>
    <w:rsid w:val="00161D3E"/>
    <w:rsid w:val="00165AEC"/>
    <w:rsid w:val="001728C6"/>
    <w:rsid w:val="00174058"/>
    <w:rsid w:val="00174110"/>
    <w:rsid w:val="00177229"/>
    <w:rsid w:val="0018153E"/>
    <w:rsid w:val="001857C1"/>
    <w:rsid w:val="00186BEF"/>
    <w:rsid w:val="001912A5"/>
    <w:rsid w:val="0019212A"/>
    <w:rsid w:val="0019369A"/>
    <w:rsid w:val="0019436E"/>
    <w:rsid w:val="00194CB0"/>
    <w:rsid w:val="00197AFA"/>
    <w:rsid w:val="001A09F2"/>
    <w:rsid w:val="001A1817"/>
    <w:rsid w:val="001A6BF3"/>
    <w:rsid w:val="001A7292"/>
    <w:rsid w:val="001B0AF0"/>
    <w:rsid w:val="001B3942"/>
    <w:rsid w:val="001C1763"/>
    <w:rsid w:val="001C188E"/>
    <w:rsid w:val="001C291E"/>
    <w:rsid w:val="001C32C5"/>
    <w:rsid w:val="001C4B93"/>
    <w:rsid w:val="001D0326"/>
    <w:rsid w:val="001D1D17"/>
    <w:rsid w:val="001D386E"/>
    <w:rsid w:val="001D5818"/>
    <w:rsid w:val="001D5C50"/>
    <w:rsid w:val="001D667A"/>
    <w:rsid w:val="001E2E3E"/>
    <w:rsid w:val="001E4B7F"/>
    <w:rsid w:val="001E65F6"/>
    <w:rsid w:val="001F0BAB"/>
    <w:rsid w:val="001F1528"/>
    <w:rsid w:val="001F36F5"/>
    <w:rsid w:val="001F3EFF"/>
    <w:rsid w:val="001F678D"/>
    <w:rsid w:val="0020190E"/>
    <w:rsid w:val="0020692D"/>
    <w:rsid w:val="00211316"/>
    <w:rsid w:val="0021153D"/>
    <w:rsid w:val="00213FA4"/>
    <w:rsid w:val="00223576"/>
    <w:rsid w:val="002248B7"/>
    <w:rsid w:val="00226792"/>
    <w:rsid w:val="00234AB6"/>
    <w:rsid w:val="00235BDC"/>
    <w:rsid w:val="00236C8B"/>
    <w:rsid w:val="00240251"/>
    <w:rsid w:val="002423F5"/>
    <w:rsid w:val="00243887"/>
    <w:rsid w:val="002471E6"/>
    <w:rsid w:val="0025464E"/>
    <w:rsid w:val="0025482A"/>
    <w:rsid w:val="00260242"/>
    <w:rsid w:val="00261990"/>
    <w:rsid w:val="002619EA"/>
    <w:rsid w:val="00261DD6"/>
    <w:rsid w:val="00262888"/>
    <w:rsid w:val="00263427"/>
    <w:rsid w:val="00263B4F"/>
    <w:rsid w:val="0027252A"/>
    <w:rsid w:val="00272A9A"/>
    <w:rsid w:val="00273561"/>
    <w:rsid w:val="00273EBC"/>
    <w:rsid w:val="00287215"/>
    <w:rsid w:val="00287A24"/>
    <w:rsid w:val="002904F8"/>
    <w:rsid w:val="0029167B"/>
    <w:rsid w:val="00292953"/>
    <w:rsid w:val="00292B47"/>
    <w:rsid w:val="002932E8"/>
    <w:rsid w:val="0029394C"/>
    <w:rsid w:val="00295E45"/>
    <w:rsid w:val="002A0CFB"/>
    <w:rsid w:val="002A11BC"/>
    <w:rsid w:val="002A28F4"/>
    <w:rsid w:val="002A324C"/>
    <w:rsid w:val="002A3D13"/>
    <w:rsid w:val="002A5D80"/>
    <w:rsid w:val="002A67EE"/>
    <w:rsid w:val="002B3027"/>
    <w:rsid w:val="002B70F1"/>
    <w:rsid w:val="002C2B27"/>
    <w:rsid w:val="002C31C6"/>
    <w:rsid w:val="002C37FC"/>
    <w:rsid w:val="002C6450"/>
    <w:rsid w:val="002D54C8"/>
    <w:rsid w:val="002E04BC"/>
    <w:rsid w:val="002E0F6D"/>
    <w:rsid w:val="002E16CA"/>
    <w:rsid w:val="002E3F83"/>
    <w:rsid w:val="002E5208"/>
    <w:rsid w:val="002F0AD2"/>
    <w:rsid w:val="002F1DD9"/>
    <w:rsid w:val="002F248B"/>
    <w:rsid w:val="002F3AA0"/>
    <w:rsid w:val="0030148A"/>
    <w:rsid w:val="00302B53"/>
    <w:rsid w:val="003037F8"/>
    <w:rsid w:val="00306531"/>
    <w:rsid w:val="00307833"/>
    <w:rsid w:val="00310EAA"/>
    <w:rsid w:val="00311E8A"/>
    <w:rsid w:val="0032519C"/>
    <w:rsid w:val="00334E5B"/>
    <w:rsid w:val="0033507B"/>
    <w:rsid w:val="0033783A"/>
    <w:rsid w:val="0034049B"/>
    <w:rsid w:val="00341C8C"/>
    <w:rsid w:val="00342AC1"/>
    <w:rsid w:val="00345B0A"/>
    <w:rsid w:val="00347688"/>
    <w:rsid w:val="00350F79"/>
    <w:rsid w:val="003522B8"/>
    <w:rsid w:val="00353C85"/>
    <w:rsid w:val="003548D6"/>
    <w:rsid w:val="00354F35"/>
    <w:rsid w:val="00363821"/>
    <w:rsid w:val="003652B8"/>
    <w:rsid w:val="003653FB"/>
    <w:rsid w:val="00365646"/>
    <w:rsid w:val="00371B4D"/>
    <w:rsid w:val="00374094"/>
    <w:rsid w:val="00374BC1"/>
    <w:rsid w:val="00374F42"/>
    <w:rsid w:val="00377C33"/>
    <w:rsid w:val="00377FD0"/>
    <w:rsid w:val="00381155"/>
    <w:rsid w:val="00386F2E"/>
    <w:rsid w:val="003875E8"/>
    <w:rsid w:val="00391F1A"/>
    <w:rsid w:val="00394668"/>
    <w:rsid w:val="003949A4"/>
    <w:rsid w:val="00396095"/>
    <w:rsid w:val="0039661D"/>
    <w:rsid w:val="00396A34"/>
    <w:rsid w:val="00396B0B"/>
    <w:rsid w:val="003A1A5A"/>
    <w:rsid w:val="003A729B"/>
    <w:rsid w:val="003B27C0"/>
    <w:rsid w:val="003B3BFE"/>
    <w:rsid w:val="003B4484"/>
    <w:rsid w:val="003B543F"/>
    <w:rsid w:val="003B69E5"/>
    <w:rsid w:val="003C77CF"/>
    <w:rsid w:val="003C783C"/>
    <w:rsid w:val="003D165A"/>
    <w:rsid w:val="003D231E"/>
    <w:rsid w:val="003D3C5A"/>
    <w:rsid w:val="003D4A25"/>
    <w:rsid w:val="003D5877"/>
    <w:rsid w:val="003D762C"/>
    <w:rsid w:val="003E25AE"/>
    <w:rsid w:val="003E448E"/>
    <w:rsid w:val="003E45C2"/>
    <w:rsid w:val="003E4D34"/>
    <w:rsid w:val="003E50DE"/>
    <w:rsid w:val="003E7089"/>
    <w:rsid w:val="003F2C60"/>
    <w:rsid w:val="003F3B65"/>
    <w:rsid w:val="003F3B90"/>
    <w:rsid w:val="003F42DC"/>
    <w:rsid w:val="003F44D7"/>
    <w:rsid w:val="00401180"/>
    <w:rsid w:val="00401E9A"/>
    <w:rsid w:val="004049CE"/>
    <w:rsid w:val="004058D6"/>
    <w:rsid w:val="00411F84"/>
    <w:rsid w:val="004133E8"/>
    <w:rsid w:val="004158D5"/>
    <w:rsid w:val="0041789A"/>
    <w:rsid w:val="004241EC"/>
    <w:rsid w:val="0042720E"/>
    <w:rsid w:val="00427945"/>
    <w:rsid w:val="00430A76"/>
    <w:rsid w:val="00432E27"/>
    <w:rsid w:val="004332D1"/>
    <w:rsid w:val="004339BB"/>
    <w:rsid w:val="00434C20"/>
    <w:rsid w:val="004361E6"/>
    <w:rsid w:val="00436A65"/>
    <w:rsid w:val="00440AF9"/>
    <w:rsid w:val="0044274E"/>
    <w:rsid w:val="0044351D"/>
    <w:rsid w:val="004463CD"/>
    <w:rsid w:val="0044662B"/>
    <w:rsid w:val="004470AB"/>
    <w:rsid w:val="004506C8"/>
    <w:rsid w:val="00453A10"/>
    <w:rsid w:val="00454389"/>
    <w:rsid w:val="00465C56"/>
    <w:rsid w:val="004709E4"/>
    <w:rsid w:val="004713EC"/>
    <w:rsid w:val="004720AB"/>
    <w:rsid w:val="0048003F"/>
    <w:rsid w:val="004819C0"/>
    <w:rsid w:val="00481AD7"/>
    <w:rsid w:val="004823E3"/>
    <w:rsid w:val="004825B6"/>
    <w:rsid w:val="00493004"/>
    <w:rsid w:val="004937FC"/>
    <w:rsid w:val="004A23D0"/>
    <w:rsid w:val="004A460F"/>
    <w:rsid w:val="004A61EB"/>
    <w:rsid w:val="004A7A54"/>
    <w:rsid w:val="004A7A80"/>
    <w:rsid w:val="004B2678"/>
    <w:rsid w:val="004B3F5F"/>
    <w:rsid w:val="004B522F"/>
    <w:rsid w:val="004B535A"/>
    <w:rsid w:val="004B5563"/>
    <w:rsid w:val="004B7F6F"/>
    <w:rsid w:val="004C0931"/>
    <w:rsid w:val="004C107E"/>
    <w:rsid w:val="004C68D6"/>
    <w:rsid w:val="004D0C7E"/>
    <w:rsid w:val="004D405A"/>
    <w:rsid w:val="004D7470"/>
    <w:rsid w:val="004D790A"/>
    <w:rsid w:val="004E43FB"/>
    <w:rsid w:val="004E497C"/>
    <w:rsid w:val="004E4BFA"/>
    <w:rsid w:val="004E6BBC"/>
    <w:rsid w:val="004F1CF8"/>
    <w:rsid w:val="004F36B1"/>
    <w:rsid w:val="004F3F64"/>
    <w:rsid w:val="004F4FB8"/>
    <w:rsid w:val="00501726"/>
    <w:rsid w:val="00501915"/>
    <w:rsid w:val="00504F9C"/>
    <w:rsid w:val="00507202"/>
    <w:rsid w:val="00507F4D"/>
    <w:rsid w:val="00511609"/>
    <w:rsid w:val="00515222"/>
    <w:rsid w:val="00520A59"/>
    <w:rsid w:val="00522B6B"/>
    <w:rsid w:val="005254C6"/>
    <w:rsid w:val="005256E5"/>
    <w:rsid w:val="00526832"/>
    <w:rsid w:val="005269E4"/>
    <w:rsid w:val="00531404"/>
    <w:rsid w:val="005318DA"/>
    <w:rsid w:val="00535F5C"/>
    <w:rsid w:val="00537D10"/>
    <w:rsid w:val="00543387"/>
    <w:rsid w:val="005460C8"/>
    <w:rsid w:val="005462F9"/>
    <w:rsid w:val="00547A1B"/>
    <w:rsid w:val="00547C80"/>
    <w:rsid w:val="00550263"/>
    <w:rsid w:val="00550584"/>
    <w:rsid w:val="00554080"/>
    <w:rsid w:val="00554175"/>
    <w:rsid w:val="005565FD"/>
    <w:rsid w:val="005646DB"/>
    <w:rsid w:val="00566787"/>
    <w:rsid w:val="0057093C"/>
    <w:rsid w:val="00570F58"/>
    <w:rsid w:val="00571CA8"/>
    <w:rsid w:val="00571E9C"/>
    <w:rsid w:val="00576EA2"/>
    <w:rsid w:val="005774D4"/>
    <w:rsid w:val="005778BC"/>
    <w:rsid w:val="00585623"/>
    <w:rsid w:val="00587849"/>
    <w:rsid w:val="00591D71"/>
    <w:rsid w:val="00592623"/>
    <w:rsid w:val="00593AA5"/>
    <w:rsid w:val="0059445E"/>
    <w:rsid w:val="005948A9"/>
    <w:rsid w:val="00595B36"/>
    <w:rsid w:val="005975E0"/>
    <w:rsid w:val="005A0BD9"/>
    <w:rsid w:val="005A144D"/>
    <w:rsid w:val="005A1F67"/>
    <w:rsid w:val="005A2CD1"/>
    <w:rsid w:val="005B29E9"/>
    <w:rsid w:val="005B5932"/>
    <w:rsid w:val="005B6749"/>
    <w:rsid w:val="005C26FF"/>
    <w:rsid w:val="005C2771"/>
    <w:rsid w:val="005C68FB"/>
    <w:rsid w:val="005C6DD1"/>
    <w:rsid w:val="005C77E6"/>
    <w:rsid w:val="005C789C"/>
    <w:rsid w:val="005D23B0"/>
    <w:rsid w:val="005D3172"/>
    <w:rsid w:val="005D39F2"/>
    <w:rsid w:val="005D3AA9"/>
    <w:rsid w:val="005D4020"/>
    <w:rsid w:val="005E08AD"/>
    <w:rsid w:val="005E3E4F"/>
    <w:rsid w:val="005E6D96"/>
    <w:rsid w:val="005F2694"/>
    <w:rsid w:val="005F3B0E"/>
    <w:rsid w:val="005F3C58"/>
    <w:rsid w:val="005F76B9"/>
    <w:rsid w:val="0060084F"/>
    <w:rsid w:val="006030BE"/>
    <w:rsid w:val="00605884"/>
    <w:rsid w:val="00606A18"/>
    <w:rsid w:val="00607C5E"/>
    <w:rsid w:val="00613C76"/>
    <w:rsid w:val="00614C82"/>
    <w:rsid w:val="00620090"/>
    <w:rsid w:val="00620CEA"/>
    <w:rsid w:val="00624D43"/>
    <w:rsid w:val="00625BEB"/>
    <w:rsid w:val="00625DC3"/>
    <w:rsid w:val="00631539"/>
    <w:rsid w:val="006316A0"/>
    <w:rsid w:val="00633110"/>
    <w:rsid w:val="00633336"/>
    <w:rsid w:val="0064103D"/>
    <w:rsid w:val="006415C4"/>
    <w:rsid w:val="00643823"/>
    <w:rsid w:val="006443E6"/>
    <w:rsid w:val="00646048"/>
    <w:rsid w:val="00650F9C"/>
    <w:rsid w:val="00653D7A"/>
    <w:rsid w:val="006648D1"/>
    <w:rsid w:val="00665FE4"/>
    <w:rsid w:val="00666161"/>
    <w:rsid w:val="0066661E"/>
    <w:rsid w:val="00674141"/>
    <w:rsid w:val="006761FD"/>
    <w:rsid w:val="00676B24"/>
    <w:rsid w:val="00676D57"/>
    <w:rsid w:val="00681D82"/>
    <w:rsid w:val="00682473"/>
    <w:rsid w:val="00695D87"/>
    <w:rsid w:val="006A03A9"/>
    <w:rsid w:val="006A3A3B"/>
    <w:rsid w:val="006A78DD"/>
    <w:rsid w:val="006B4AB4"/>
    <w:rsid w:val="006B578F"/>
    <w:rsid w:val="006C21E2"/>
    <w:rsid w:val="006C3ED9"/>
    <w:rsid w:val="006C5E25"/>
    <w:rsid w:val="006C71D1"/>
    <w:rsid w:val="006D1C7F"/>
    <w:rsid w:val="006D1F0E"/>
    <w:rsid w:val="006D3008"/>
    <w:rsid w:val="006D4673"/>
    <w:rsid w:val="006D665E"/>
    <w:rsid w:val="006D7336"/>
    <w:rsid w:val="006E0C78"/>
    <w:rsid w:val="006E2AF4"/>
    <w:rsid w:val="006E6264"/>
    <w:rsid w:val="006E68F6"/>
    <w:rsid w:val="006F030B"/>
    <w:rsid w:val="006F0475"/>
    <w:rsid w:val="006F1B97"/>
    <w:rsid w:val="006F2C4D"/>
    <w:rsid w:val="006F2D04"/>
    <w:rsid w:val="006F3971"/>
    <w:rsid w:val="006F4D7C"/>
    <w:rsid w:val="006F5F85"/>
    <w:rsid w:val="006F76D1"/>
    <w:rsid w:val="006F7E62"/>
    <w:rsid w:val="0070013B"/>
    <w:rsid w:val="007005DE"/>
    <w:rsid w:val="00701C00"/>
    <w:rsid w:val="00703B90"/>
    <w:rsid w:val="00703CB4"/>
    <w:rsid w:val="00704454"/>
    <w:rsid w:val="007115F7"/>
    <w:rsid w:val="00714611"/>
    <w:rsid w:val="00715397"/>
    <w:rsid w:val="00717C53"/>
    <w:rsid w:val="0072094B"/>
    <w:rsid w:val="00724095"/>
    <w:rsid w:val="00725CA0"/>
    <w:rsid w:val="00727E76"/>
    <w:rsid w:val="00734CE3"/>
    <w:rsid w:val="0073684B"/>
    <w:rsid w:val="00736CCC"/>
    <w:rsid w:val="00736E77"/>
    <w:rsid w:val="00736F82"/>
    <w:rsid w:val="00740396"/>
    <w:rsid w:val="0074474E"/>
    <w:rsid w:val="00746A4B"/>
    <w:rsid w:val="00746C6E"/>
    <w:rsid w:val="0074733F"/>
    <w:rsid w:val="00750BE1"/>
    <w:rsid w:val="00751992"/>
    <w:rsid w:val="007536C1"/>
    <w:rsid w:val="00753AB2"/>
    <w:rsid w:val="00755202"/>
    <w:rsid w:val="00756801"/>
    <w:rsid w:val="00756D63"/>
    <w:rsid w:val="00756E45"/>
    <w:rsid w:val="007606D9"/>
    <w:rsid w:val="0076365C"/>
    <w:rsid w:val="0076445C"/>
    <w:rsid w:val="00765D58"/>
    <w:rsid w:val="00771B12"/>
    <w:rsid w:val="0077266A"/>
    <w:rsid w:val="00780F69"/>
    <w:rsid w:val="00781317"/>
    <w:rsid w:val="00786100"/>
    <w:rsid w:val="00790A9A"/>
    <w:rsid w:val="00795532"/>
    <w:rsid w:val="00797868"/>
    <w:rsid w:val="007A1043"/>
    <w:rsid w:val="007A4DB2"/>
    <w:rsid w:val="007A598C"/>
    <w:rsid w:val="007A6288"/>
    <w:rsid w:val="007B0B51"/>
    <w:rsid w:val="007B110E"/>
    <w:rsid w:val="007B2057"/>
    <w:rsid w:val="007B551F"/>
    <w:rsid w:val="007B5DE3"/>
    <w:rsid w:val="007C4429"/>
    <w:rsid w:val="007C6D64"/>
    <w:rsid w:val="007C7DE6"/>
    <w:rsid w:val="007D01B9"/>
    <w:rsid w:val="007D0942"/>
    <w:rsid w:val="007D0FF5"/>
    <w:rsid w:val="007D18B5"/>
    <w:rsid w:val="007D2C57"/>
    <w:rsid w:val="007D3B5D"/>
    <w:rsid w:val="007D4F96"/>
    <w:rsid w:val="007D5D03"/>
    <w:rsid w:val="007D6362"/>
    <w:rsid w:val="007D6EDB"/>
    <w:rsid w:val="007E11C7"/>
    <w:rsid w:val="007E16AE"/>
    <w:rsid w:val="007E68E1"/>
    <w:rsid w:val="007E79BC"/>
    <w:rsid w:val="007F0A80"/>
    <w:rsid w:val="007F29AF"/>
    <w:rsid w:val="007F330B"/>
    <w:rsid w:val="007F3333"/>
    <w:rsid w:val="007F4D8D"/>
    <w:rsid w:val="007F59EB"/>
    <w:rsid w:val="007F6F65"/>
    <w:rsid w:val="007F7B51"/>
    <w:rsid w:val="008014C1"/>
    <w:rsid w:val="00802636"/>
    <w:rsid w:val="00803019"/>
    <w:rsid w:val="0081009F"/>
    <w:rsid w:val="00811E20"/>
    <w:rsid w:val="00816D75"/>
    <w:rsid w:val="0082123C"/>
    <w:rsid w:val="008214A5"/>
    <w:rsid w:val="008230EE"/>
    <w:rsid w:val="008237CC"/>
    <w:rsid w:val="00823AA0"/>
    <w:rsid w:val="0082404D"/>
    <w:rsid w:val="00824241"/>
    <w:rsid w:val="008251BB"/>
    <w:rsid w:val="008312C2"/>
    <w:rsid w:val="008328F3"/>
    <w:rsid w:val="00833923"/>
    <w:rsid w:val="008351D3"/>
    <w:rsid w:val="008354F5"/>
    <w:rsid w:val="008357B3"/>
    <w:rsid w:val="00836E7C"/>
    <w:rsid w:val="0083749F"/>
    <w:rsid w:val="00837725"/>
    <w:rsid w:val="0084029B"/>
    <w:rsid w:val="00840EE7"/>
    <w:rsid w:val="00841858"/>
    <w:rsid w:val="008503F6"/>
    <w:rsid w:val="00850C98"/>
    <w:rsid w:val="00853C97"/>
    <w:rsid w:val="008547DA"/>
    <w:rsid w:val="00856151"/>
    <w:rsid w:val="00856E52"/>
    <w:rsid w:val="00857B30"/>
    <w:rsid w:val="00857D2F"/>
    <w:rsid w:val="008620F3"/>
    <w:rsid w:val="0087139D"/>
    <w:rsid w:val="00883F70"/>
    <w:rsid w:val="00885777"/>
    <w:rsid w:val="008866FA"/>
    <w:rsid w:val="008879E4"/>
    <w:rsid w:val="00892610"/>
    <w:rsid w:val="00894E28"/>
    <w:rsid w:val="008A40F8"/>
    <w:rsid w:val="008A44C4"/>
    <w:rsid w:val="008B09C4"/>
    <w:rsid w:val="008B5A9D"/>
    <w:rsid w:val="008B7609"/>
    <w:rsid w:val="008B7792"/>
    <w:rsid w:val="008B7DB1"/>
    <w:rsid w:val="008C165C"/>
    <w:rsid w:val="008C388C"/>
    <w:rsid w:val="008D073C"/>
    <w:rsid w:val="008D1D38"/>
    <w:rsid w:val="008D3626"/>
    <w:rsid w:val="008D5E51"/>
    <w:rsid w:val="008E0039"/>
    <w:rsid w:val="008E0251"/>
    <w:rsid w:val="008E1AD0"/>
    <w:rsid w:val="008E1F1E"/>
    <w:rsid w:val="008E5417"/>
    <w:rsid w:val="008F2F72"/>
    <w:rsid w:val="008F7A53"/>
    <w:rsid w:val="00904688"/>
    <w:rsid w:val="0090641A"/>
    <w:rsid w:val="00907AC0"/>
    <w:rsid w:val="00912B1E"/>
    <w:rsid w:val="00914521"/>
    <w:rsid w:val="00916224"/>
    <w:rsid w:val="0092164F"/>
    <w:rsid w:val="00922182"/>
    <w:rsid w:val="00922E98"/>
    <w:rsid w:val="00924C68"/>
    <w:rsid w:val="00931671"/>
    <w:rsid w:val="00933044"/>
    <w:rsid w:val="00933D79"/>
    <w:rsid w:val="00940926"/>
    <w:rsid w:val="00944F6D"/>
    <w:rsid w:val="00946C20"/>
    <w:rsid w:val="0095440B"/>
    <w:rsid w:val="0096216F"/>
    <w:rsid w:val="00964331"/>
    <w:rsid w:val="00964DA0"/>
    <w:rsid w:val="009666EC"/>
    <w:rsid w:val="009713F9"/>
    <w:rsid w:val="0097186B"/>
    <w:rsid w:val="00980258"/>
    <w:rsid w:val="00984117"/>
    <w:rsid w:val="00984B7D"/>
    <w:rsid w:val="00987A55"/>
    <w:rsid w:val="00990D04"/>
    <w:rsid w:val="00991EB6"/>
    <w:rsid w:val="00996160"/>
    <w:rsid w:val="009A19A8"/>
    <w:rsid w:val="009A1EE1"/>
    <w:rsid w:val="009A2B67"/>
    <w:rsid w:val="009A4172"/>
    <w:rsid w:val="009A4EA3"/>
    <w:rsid w:val="009B0374"/>
    <w:rsid w:val="009B15B8"/>
    <w:rsid w:val="009B2773"/>
    <w:rsid w:val="009B6BD2"/>
    <w:rsid w:val="009C5505"/>
    <w:rsid w:val="009C7B1F"/>
    <w:rsid w:val="009D2927"/>
    <w:rsid w:val="009D3B5A"/>
    <w:rsid w:val="009D45B6"/>
    <w:rsid w:val="009E4383"/>
    <w:rsid w:val="009E4BF7"/>
    <w:rsid w:val="009E4F2B"/>
    <w:rsid w:val="009E52EC"/>
    <w:rsid w:val="009E63D8"/>
    <w:rsid w:val="009F272D"/>
    <w:rsid w:val="009F3C56"/>
    <w:rsid w:val="009F54B2"/>
    <w:rsid w:val="009F6255"/>
    <w:rsid w:val="00A00069"/>
    <w:rsid w:val="00A01FA9"/>
    <w:rsid w:val="00A024B6"/>
    <w:rsid w:val="00A027CC"/>
    <w:rsid w:val="00A04568"/>
    <w:rsid w:val="00A11B26"/>
    <w:rsid w:val="00A135F1"/>
    <w:rsid w:val="00A1385A"/>
    <w:rsid w:val="00A1560F"/>
    <w:rsid w:val="00A177DB"/>
    <w:rsid w:val="00A238F1"/>
    <w:rsid w:val="00A241F9"/>
    <w:rsid w:val="00A328B6"/>
    <w:rsid w:val="00A32FA1"/>
    <w:rsid w:val="00A4253A"/>
    <w:rsid w:val="00A427C0"/>
    <w:rsid w:val="00A450C5"/>
    <w:rsid w:val="00A453D3"/>
    <w:rsid w:val="00A478CC"/>
    <w:rsid w:val="00A47FDC"/>
    <w:rsid w:val="00A514F4"/>
    <w:rsid w:val="00A52F3F"/>
    <w:rsid w:val="00A54055"/>
    <w:rsid w:val="00A5580B"/>
    <w:rsid w:val="00A6181C"/>
    <w:rsid w:val="00A67B44"/>
    <w:rsid w:val="00A67E41"/>
    <w:rsid w:val="00A7075E"/>
    <w:rsid w:val="00A75D44"/>
    <w:rsid w:val="00A77CC5"/>
    <w:rsid w:val="00A803ED"/>
    <w:rsid w:val="00A81AC7"/>
    <w:rsid w:val="00A83B5A"/>
    <w:rsid w:val="00A844F5"/>
    <w:rsid w:val="00A84F20"/>
    <w:rsid w:val="00A8585A"/>
    <w:rsid w:val="00A86363"/>
    <w:rsid w:val="00A9057E"/>
    <w:rsid w:val="00A915E0"/>
    <w:rsid w:val="00A917E5"/>
    <w:rsid w:val="00A91E42"/>
    <w:rsid w:val="00A93073"/>
    <w:rsid w:val="00A94B01"/>
    <w:rsid w:val="00A94BAB"/>
    <w:rsid w:val="00A96A17"/>
    <w:rsid w:val="00A97DAE"/>
    <w:rsid w:val="00AA2BEF"/>
    <w:rsid w:val="00AA38EC"/>
    <w:rsid w:val="00AA48D1"/>
    <w:rsid w:val="00AA59DD"/>
    <w:rsid w:val="00AA68B3"/>
    <w:rsid w:val="00AB1D37"/>
    <w:rsid w:val="00AB2560"/>
    <w:rsid w:val="00AD0D9F"/>
    <w:rsid w:val="00AD170A"/>
    <w:rsid w:val="00AD6645"/>
    <w:rsid w:val="00AE0D8C"/>
    <w:rsid w:val="00AE1590"/>
    <w:rsid w:val="00AE3BA4"/>
    <w:rsid w:val="00AE5833"/>
    <w:rsid w:val="00AE7038"/>
    <w:rsid w:val="00AF25DD"/>
    <w:rsid w:val="00AF3F97"/>
    <w:rsid w:val="00AF4DAD"/>
    <w:rsid w:val="00AF60E4"/>
    <w:rsid w:val="00B0287D"/>
    <w:rsid w:val="00B02FCC"/>
    <w:rsid w:val="00B075D1"/>
    <w:rsid w:val="00B0764A"/>
    <w:rsid w:val="00B117D8"/>
    <w:rsid w:val="00B1183E"/>
    <w:rsid w:val="00B11B95"/>
    <w:rsid w:val="00B12292"/>
    <w:rsid w:val="00B16B21"/>
    <w:rsid w:val="00B17DF0"/>
    <w:rsid w:val="00B21E3B"/>
    <w:rsid w:val="00B23C3D"/>
    <w:rsid w:val="00B24608"/>
    <w:rsid w:val="00B326E9"/>
    <w:rsid w:val="00B345C5"/>
    <w:rsid w:val="00B35739"/>
    <w:rsid w:val="00B411AD"/>
    <w:rsid w:val="00B4241F"/>
    <w:rsid w:val="00B42D76"/>
    <w:rsid w:val="00B44069"/>
    <w:rsid w:val="00B459B9"/>
    <w:rsid w:val="00B46373"/>
    <w:rsid w:val="00B4667E"/>
    <w:rsid w:val="00B4728D"/>
    <w:rsid w:val="00B50EB8"/>
    <w:rsid w:val="00B516CE"/>
    <w:rsid w:val="00B5291B"/>
    <w:rsid w:val="00B539DB"/>
    <w:rsid w:val="00B557F0"/>
    <w:rsid w:val="00B619D9"/>
    <w:rsid w:val="00B61C26"/>
    <w:rsid w:val="00B63A04"/>
    <w:rsid w:val="00B70ECB"/>
    <w:rsid w:val="00B711CC"/>
    <w:rsid w:val="00B71C06"/>
    <w:rsid w:val="00B75793"/>
    <w:rsid w:val="00B80C52"/>
    <w:rsid w:val="00B80CD2"/>
    <w:rsid w:val="00B860CD"/>
    <w:rsid w:val="00B923B3"/>
    <w:rsid w:val="00B93561"/>
    <w:rsid w:val="00B97701"/>
    <w:rsid w:val="00BA0B68"/>
    <w:rsid w:val="00BA1CEC"/>
    <w:rsid w:val="00BA2654"/>
    <w:rsid w:val="00BB3EBA"/>
    <w:rsid w:val="00BB5502"/>
    <w:rsid w:val="00BC0CFF"/>
    <w:rsid w:val="00BC0FEF"/>
    <w:rsid w:val="00BC4BC5"/>
    <w:rsid w:val="00BC5888"/>
    <w:rsid w:val="00BC59D9"/>
    <w:rsid w:val="00BC6B85"/>
    <w:rsid w:val="00BC711D"/>
    <w:rsid w:val="00BD062C"/>
    <w:rsid w:val="00BD06BB"/>
    <w:rsid w:val="00BD0AA0"/>
    <w:rsid w:val="00BD1C86"/>
    <w:rsid w:val="00BD358B"/>
    <w:rsid w:val="00BD4FA8"/>
    <w:rsid w:val="00BD5544"/>
    <w:rsid w:val="00BD73E9"/>
    <w:rsid w:val="00BE1211"/>
    <w:rsid w:val="00BE1388"/>
    <w:rsid w:val="00BE216B"/>
    <w:rsid w:val="00BE28D1"/>
    <w:rsid w:val="00BE2AD5"/>
    <w:rsid w:val="00BE3368"/>
    <w:rsid w:val="00BF2F27"/>
    <w:rsid w:val="00BF3258"/>
    <w:rsid w:val="00BF3A90"/>
    <w:rsid w:val="00BF3EEE"/>
    <w:rsid w:val="00C00501"/>
    <w:rsid w:val="00C038EF"/>
    <w:rsid w:val="00C05DA0"/>
    <w:rsid w:val="00C13C0B"/>
    <w:rsid w:val="00C1527A"/>
    <w:rsid w:val="00C17645"/>
    <w:rsid w:val="00C22663"/>
    <w:rsid w:val="00C26F7A"/>
    <w:rsid w:val="00C42CF6"/>
    <w:rsid w:val="00C43876"/>
    <w:rsid w:val="00C438F1"/>
    <w:rsid w:val="00C43B05"/>
    <w:rsid w:val="00C441AB"/>
    <w:rsid w:val="00C44999"/>
    <w:rsid w:val="00C46A5D"/>
    <w:rsid w:val="00C471B8"/>
    <w:rsid w:val="00C5063E"/>
    <w:rsid w:val="00C518F4"/>
    <w:rsid w:val="00C5299B"/>
    <w:rsid w:val="00C52A0C"/>
    <w:rsid w:val="00C56E5D"/>
    <w:rsid w:val="00C60DCA"/>
    <w:rsid w:val="00C61787"/>
    <w:rsid w:val="00C6243C"/>
    <w:rsid w:val="00C63D4F"/>
    <w:rsid w:val="00C64C0D"/>
    <w:rsid w:val="00C64C45"/>
    <w:rsid w:val="00C65E22"/>
    <w:rsid w:val="00C67EDA"/>
    <w:rsid w:val="00C7060D"/>
    <w:rsid w:val="00C72574"/>
    <w:rsid w:val="00C7690E"/>
    <w:rsid w:val="00C83A19"/>
    <w:rsid w:val="00C84167"/>
    <w:rsid w:val="00C84CDE"/>
    <w:rsid w:val="00C86CA0"/>
    <w:rsid w:val="00C87394"/>
    <w:rsid w:val="00C87918"/>
    <w:rsid w:val="00C919E6"/>
    <w:rsid w:val="00C931FF"/>
    <w:rsid w:val="00C93F55"/>
    <w:rsid w:val="00C953E1"/>
    <w:rsid w:val="00C954F3"/>
    <w:rsid w:val="00CA0434"/>
    <w:rsid w:val="00CA07CB"/>
    <w:rsid w:val="00CA0C5B"/>
    <w:rsid w:val="00CA3768"/>
    <w:rsid w:val="00CA72F6"/>
    <w:rsid w:val="00CB1AB9"/>
    <w:rsid w:val="00CB2AB9"/>
    <w:rsid w:val="00CB48EF"/>
    <w:rsid w:val="00CB5432"/>
    <w:rsid w:val="00CC0B7C"/>
    <w:rsid w:val="00CC2447"/>
    <w:rsid w:val="00CC2C87"/>
    <w:rsid w:val="00CC3F29"/>
    <w:rsid w:val="00CC4C03"/>
    <w:rsid w:val="00CC5AA6"/>
    <w:rsid w:val="00CC6B7F"/>
    <w:rsid w:val="00CD32F5"/>
    <w:rsid w:val="00CD6BA2"/>
    <w:rsid w:val="00CD70BE"/>
    <w:rsid w:val="00CE0319"/>
    <w:rsid w:val="00CE1E86"/>
    <w:rsid w:val="00CE43B0"/>
    <w:rsid w:val="00CE4FF8"/>
    <w:rsid w:val="00CE5406"/>
    <w:rsid w:val="00CF1225"/>
    <w:rsid w:val="00CF1F14"/>
    <w:rsid w:val="00D01362"/>
    <w:rsid w:val="00D0164B"/>
    <w:rsid w:val="00D03FC4"/>
    <w:rsid w:val="00D049CD"/>
    <w:rsid w:val="00D0506C"/>
    <w:rsid w:val="00D10275"/>
    <w:rsid w:val="00D1076F"/>
    <w:rsid w:val="00D17FA5"/>
    <w:rsid w:val="00D208E8"/>
    <w:rsid w:val="00D26899"/>
    <w:rsid w:val="00D3060F"/>
    <w:rsid w:val="00D307A8"/>
    <w:rsid w:val="00D316C2"/>
    <w:rsid w:val="00D350EE"/>
    <w:rsid w:val="00D42238"/>
    <w:rsid w:val="00D4574E"/>
    <w:rsid w:val="00D45FF4"/>
    <w:rsid w:val="00D4682F"/>
    <w:rsid w:val="00D61490"/>
    <w:rsid w:val="00D621E3"/>
    <w:rsid w:val="00D6484E"/>
    <w:rsid w:val="00D716CE"/>
    <w:rsid w:val="00D76182"/>
    <w:rsid w:val="00D76632"/>
    <w:rsid w:val="00D858B3"/>
    <w:rsid w:val="00D87AF0"/>
    <w:rsid w:val="00D927DF"/>
    <w:rsid w:val="00D972C4"/>
    <w:rsid w:val="00DA3754"/>
    <w:rsid w:val="00DA5C52"/>
    <w:rsid w:val="00DA7561"/>
    <w:rsid w:val="00DB0F94"/>
    <w:rsid w:val="00DB49FE"/>
    <w:rsid w:val="00DB51A2"/>
    <w:rsid w:val="00DB664C"/>
    <w:rsid w:val="00DC1217"/>
    <w:rsid w:val="00DD3287"/>
    <w:rsid w:val="00DD7382"/>
    <w:rsid w:val="00DE04CB"/>
    <w:rsid w:val="00DE1A1E"/>
    <w:rsid w:val="00DE4099"/>
    <w:rsid w:val="00DE5D5B"/>
    <w:rsid w:val="00DF273E"/>
    <w:rsid w:val="00DF32AC"/>
    <w:rsid w:val="00DF3B63"/>
    <w:rsid w:val="00E01C86"/>
    <w:rsid w:val="00E02DC2"/>
    <w:rsid w:val="00E03F77"/>
    <w:rsid w:val="00E052DC"/>
    <w:rsid w:val="00E1273E"/>
    <w:rsid w:val="00E16CE1"/>
    <w:rsid w:val="00E16E17"/>
    <w:rsid w:val="00E17A8E"/>
    <w:rsid w:val="00E2263A"/>
    <w:rsid w:val="00E22E8B"/>
    <w:rsid w:val="00E235E1"/>
    <w:rsid w:val="00E24857"/>
    <w:rsid w:val="00E27E1F"/>
    <w:rsid w:val="00E31B51"/>
    <w:rsid w:val="00E32EEB"/>
    <w:rsid w:val="00E35337"/>
    <w:rsid w:val="00E37CFD"/>
    <w:rsid w:val="00E40C7B"/>
    <w:rsid w:val="00E453A3"/>
    <w:rsid w:val="00E47423"/>
    <w:rsid w:val="00E47FA8"/>
    <w:rsid w:val="00E53FB9"/>
    <w:rsid w:val="00E541ED"/>
    <w:rsid w:val="00E56A22"/>
    <w:rsid w:val="00E702CE"/>
    <w:rsid w:val="00E75380"/>
    <w:rsid w:val="00E771AE"/>
    <w:rsid w:val="00E8192A"/>
    <w:rsid w:val="00E843CC"/>
    <w:rsid w:val="00E845AB"/>
    <w:rsid w:val="00E847F5"/>
    <w:rsid w:val="00E85D15"/>
    <w:rsid w:val="00E85ECA"/>
    <w:rsid w:val="00E8701F"/>
    <w:rsid w:val="00E95206"/>
    <w:rsid w:val="00E95320"/>
    <w:rsid w:val="00E95ED0"/>
    <w:rsid w:val="00E96287"/>
    <w:rsid w:val="00EA072F"/>
    <w:rsid w:val="00EB067A"/>
    <w:rsid w:val="00EB1317"/>
    <w:rsid w:val="00EC133B"/>
    <w:rsid w:val="00EC1451"/>
    <w:rsid w:val="00EC1C78"/>
    <w:rsid w:val="00EC4BDA"/>
    <w:rsid w:val="00EC5714"/>
    <w:rsid w:val="00EC6061"/>
    <w:rsid w:val="00ED04B5"/>
    <w:rsid w:val="00ED3E12"/>
    <w:rsid w:val="00EE2FFC"/>
    <w:rsid w:val="00EE5335"/>
    <w:rsid w:val="00EF0EAA"/>
    <w:rsid w:val="00EF1137"/>
    <w:rsid w:val="00EF2436"/>
    <w:rsid w:val="00EF4649"/>
    <w:rsid w:val="00EF4A80"/>
    <w:rsid w:val="00F03483"/>
    <w:rsid w:val="00F10E89"/>
    <w:rsid w:val="00F11EEB"/>
    <w:rsid w:val="00F11FD1"/>
    <w:rsid w:val="00F17282"/>
    <w:rsid w:val="00F177C3"/>
    <w:rsid w:val="00F20D74"/>
    <w:rsid w:val="00F25AE6"/>
    <w:rsid w:val="00F279D7"/>
    <w:rsid w:val="00F31C05"/>
    <w:rsid w:val="00F32FB8"/>
    <w:rsid w:val="00F356C7"/>
    <w:rsid w:val="00F36509"/>
    <w:rsid w:val="00F367FD"/>
    <w:rsid w:val="00F40967"/>
    <w:rsid w:val="00F40E55"/>
    <w:rsid w:val="00F42454"/>
    <w:rsid w:val="00F43A6F"/>
    <w:rsid w:val="00F472BE"/>
    <w:rsid w:val="00F514E5"/>
    <w:rsid w:val="00F52E69"/>
    <w:rsid w:val="00F53FDB"/>
    <w:rsid w:val="00F54522"/>
    <w:rsid w:val="00F55DB4"/>
    <w:rsid w:val="00F56096"/>
    <w:rsid w:val="00F565A4"/>
    <w:rsid w:val="00F60E52"/>
    <w:rsid w:val="00F627AA"/>
    <w:rsid w:val="00F65D2D"/>
    <w:rsid w:val="00F66380"/>
    <w:rsid w:val="00F67C59"/>
    <w:rsid w:val="00F700BA"/>
    <w:rsid w:val="00F74B38"/>
    <w:rsid w:val="00F83BE0"/>
    <w:rsid w:val="00F924B2"/>
    <w:rsid w:val="00F92DAB"/>
    <w:rsid w:val="00FA549C"/>
    <w:rsid w:val="00FA6A7E"/>
    <w:rsid w:val="00FA6E13"/>
    <w:rsid w:val="00FA71BD"/>
    <w:rsid w:val="00FB223F"/>
    <w:rsid w:val="00FB48C9"/>
    <w:rsid w:val="00FB5ADF"/>
    <w:rsid w:val="00FB635D"/>
    <w:rsid w:val="00FC010A"/>
    <w:rsid w:val="00FC1BF5"/>
    <w:rsid w:val="00FC22C9"/>
    <w:rsid w:val="00FC496C"/>
    <w:rsid w:val="00FC4B87"/>
    <w:rsid w:val="00FD026E"/>
    <w:rsid w:val="00FD0E3F"/>
    <w:rsid w:val="00FD1667"/>
    <w:rsid w:val="00FD5468"/>
    <w:rsid w:val="00FD6618"/>
    <w:rsid w:val="00FE03B8"/>
    <w:rsid w:val="00FE247B"/>
    <w:rsid w:val="00FF02EA"/>
    <w:rsid w:val="00FF0890"/>
    <w:rsid w:val="00FF134F"/>
    <w:rsid w:val="00FF2B78"/>
    <w:rsid w:val="00FF2D04"/>
    <w:rsid w:val="00FF2EC7"/>
    <w:rsid w:val="00FF3576"/>
    <w:rsid w:val="00FF5087"/>
    <w:rsid w:val="00FF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C9CFA0"/>
  <w15:docId w15:val="{58DF5404-1DFA-4C07-AA67-F34E18173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0926"/>
    <w:pPr>
      <w:jc w:val="both"/>
    </w:pPr>
    <w:rPr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1527A"/>
    <w:pPr>
      <w:tabs>
        <w:tab w:val="center" w:pos="4320"/>
        <w:tab w:val="right" w:pos="8640"/>
      </w:tabs>
    </w:pPr>
    <w:rPr>
      <w:szCs w:val="24"/>
      <w:lang w:eastAsia="en-US"/>
    </w:rPr>
  </w:style>
  <w:style w:type="paragraph" w:styleId="Footer">
    <w:name w:val="footer"/>
    <w:basedOn w:val="Normal"/>
    <w:rsid w:val="00C1527A"/>
    <w:pPr>
      <w:tabs>
        <w:tab w:val="center" w:pos="4320"/>
        <w:tab w:val="right" w:pos="8640"/>
      </w:tabs>
    </w:pPr>
    <w:rPr>
      <w:szCs w:val="24"/>
      <w:lang w:eastAsia="en-US"/>
    </w:rPr>
  </w:style>
  <w:style w:type="character" w:styleId="Hyperlink">
    <w:name w:val="Hyperlink"/>
    <w:basedOn w:val="DefaultParagraphFont"/>
    <w:uiPriority w:val="99"/>
    <w:rsid w:val="003C783C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nhideWhenUsed/>
    <w:rsid w:val="00B23C3D"/>
    <w:pPr>
      <w:ind w:left="720"/>
    </w:pPr>
    <w:rPr>
      <w:rFonts w:ascii="Berlin Sans FB" w:hAnsi="Berlin Sans FB"/>
      <w:color w:val="0000FF"/>
    </w:rPr>
  </w:style>
  <w:style w:type="character" w:customStyle="1" w:styleId="BodyTextIndentChar">
    <w:name w:val="Body Text Indent Char"/>
    <w:basedOn w:val="DefaultParagraphFont"/>
    <w:link w:val="BodyTextIndent"/>
    <w:rsid w:val="00B23C3D"/>
    <w:rPr>
      <w:rFonts w:ascii="Berlin Sans FB" w:hAnsi="Berlin Sans FB"/>
      <w:color w:val="0000FF"/>
      <w:lang w:val="en-US"/>
    </w:rPr>
  </w:style>
  <w:style w:type="table" w:styleId="TableGrid">
    <w:name w:val="Table Grid"/>
    <w:basedOn w:val="TableNormal"/>
    <w:rsid w:val="00B23C3D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23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C3D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7F6F6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53A10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453A10"/>
    <w:pPr>
      <w:ind w:left="720"/>
      <w:jc w:val="left"/>
    </w:pPr>
    <w:rPr>
      <w:rFonts w:ascii="Calibri" w:eastAsiaTheme="minorHAnsi" w:hAnsi="Calibri" w:cs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D316C2"/>
    <w:pPr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4917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662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11575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774">
          <w:marLeft w:val="72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556616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9284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577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5023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6466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0865">
          <w:marLeft w:val="72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herdsa.org.au/agm-repor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HERDSA%20Letterhead%20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HERDSA Letterhead 2018</Template>
  <TotalTime>9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Jennifer Ungaro</cp:lastModifiedBy>
  <cp:revision>2</cp:revision>
  <cp:lastPrinted>2022-06-16T06:11:00Z</cp:lastPrinted>
  <dcterms:created xsi:type="dcterms:W3CDTF">2025-07-09T03:36:00Z</dcterms:created>
  <dcterms:modified xsi:type="dcterms:W3CDTF">2025-07-09T03:36:00Z</dcterms:modified>
</cp:coreProperties>
</file>